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41D" w:rsidRPr="004C25DD" w:rsidRDefault="00F8041D" w:rsidP="004B00C2">
      <w:pPr>
        <w:spacing w:before="100" w:beforeAutospacing="1" w:after="100" w:afterAutospacing="1"/>
        <w:outlineLvl w:val="2"/>
        <w:rPr>
          <w:rFonts w:ascii="標楷體" w:eastAsia="標楷體" w:hAnsi="標楷體"/>
          <w:sz w:val="32"/>
          <w:szCs w:val="32"/>
        </w:rPr>
      </w:pPr>
      <w:r w:rsidRPr="004C25DD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《</w:t>
      </w:r>
      <w:r w:rsidRPr="00F74F4A">
        <w:rPr>
          <w:rFonts w:ascii="標楷體" w:eastAsia="標楷體" w:hAnsi="標楷體" w:hint="eastAsia"/>
          <w:bCs/>
          <w:sz w:val="32"/>
          <w:szCs w:val="32"/>
        </w:rPr>
        <w:t>我們這一家</w:t>
      </w:r>
      <w:r w:rsidRPr="004C25DD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》專文網址</w:t>
      </w:r>
      <w:r w:rsidRPr="004C25DD">
        <w:rPr>
          <w:rFonts w:ascii="標楷體" w:eastAsia="標楷體" w:hAnsi="標楷體" w:cs="標楷體"/>
          <w:kern w:val="0"/>
          <w:sz w:val="32"/>
          <w:szCs w:val="32"/>
        </w:rPr>
        <w:t>:</w:t>
      </w:r>
    </w:p>
    <w:p w:rsidR="00F8041D" w:rsidRPr="004C25DD" w:rsidRDefault="00F8041D" w:rsidP="00F74F4A">
      <w:pPr>
        <w:rPr>
          <w:rFonts w:ascii="標楷體" w:eastAsia="標楷體" w:hAnsi="標楷體"/>
          <w:sz w:val="32"/>
          <w:szCs w:val="32"/>
        </w:rPr>
      </w:pPr>
      <w:r w:rsidRPr="00F74F4A">
        <w:rPr>
          <w:rFonts w:ascii="標楷體" w:eastAsia="標楷體" w:hAnsi="標楷體"/>
          <w:sz w:val="32"/>
          <w:szCs w:val="32"/>
        </w:rPr>
        <w:t>http://www.ey.gov.tw/News_Content16.aspx?n=E9B83B707737B701&amp;sms=A30977FC8941C6A9&amp;s=45BD6FC497364B44</w:t>
      </w:r>
    </w:p>
    <w:sectPr w:rsidR="00F8041D" w:rsidRPr="004C25DD" w:rsidSect="005A21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41D" w:rsidRDefault="00F8041D" w:rsidP="00933B56">
      <w:r>
        <w:separator/>
      </w:r>
    </w:p>
  </w:endnote>
  <w:endnote w:type="continuationSeparator" w:id="0">
    <w:p w:rsidR="00F8041D" w:rsidRDefault="00F8041D" w:rsidP="00933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41D" w:rsidRDefault="00F8041D" w:rsidP="00933B56">
      <w:r>
        <w:separator/>
      </w:r>
    </w:p>
  </w:footnote>
  <w:footnote w:type="continuationSeparator" w:id="0">
    <w:p w:rsidR="00F8041D" w:rsidRDefault="00F8041D" w:rsidP="00933B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CE1"/>
    <w:rsid w:val="001272DC"/>
    <w:rsid w:val="001727B0"/>
    <w:rsid w:val="001B7F87"/>
    <w:rsid w:val="001E7353"/>
    <w:rsid w:val="002C4D8A"/>
    <w:rsid w:val="00382728"/>
    <w:rsid w:val="003B6832"/>
    <w:rsid w:val="00414CE1"/>
    <w:rsid w:val="004B00C2"/>
    <w:rsid w:val="004C25DD"/>
    <w:rsid w:val="004C372E"/>
    <w:rsid w:val="004C6D94"/>
    <w:rsid w:val="00504AA0"/>
    <w:rsid w:val="005A212F"/>
    <w:rsid w:val="005B1127"/>
    <w:rsid w:val="005F60C0"/>
    <w:rsid w:val="007B246F"/>
    <w:rsid w:val="00851848"/>
    <w:rsid w:val="008F74E8"/>
    <w:rsid w:val="00933B56"/>
    <w:rsid w:val="009F573F"/>
    <w:rsid w:val="00A1263E"/>
    <w:rsid w:val="00A30BBF"/>
    <w:rsid w:val="00A71B28"/>
    <w:rsid w:val="00A91E87"/>
    <w:rsid w:val="00AD478A"/>
    <w:rsid w:val="00B579BD"/>
    <w:rsid w:val="00BB46D2"/>
    <w:rsid w:val="00BD5E66"/>
    <w:rsid w:val="00CB391D"/>
    <w:rsid w:val="00CF7C37"/>
    <w:rsid w:val="00D1274B"/>
    <w:rsid w:val="00D42128"/>
    <w:rsid w:val="00E02558"/>
    <w:rsid w:val="00E61F2A"/>
    <w:rsid w:val="00E83625"/>
    <w:rsid w:val="00F6629C"/>
    <w:rsid w:val="00F72F7E"/>
    <w:rsid w:val="00F74F4A"/>
    <w:rsid w:val="00F8041D"/>
    <w:rsid w:val="00FF4913"/>
    <w:rsid w:val="00FF7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1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933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33B56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933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33B56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47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4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7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47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6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47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7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47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47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6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16</Words>
  <Characters>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MIS</cp:lastModifiedBy>
  <cp:revision>5</cp:revision>
  <cp:lastPrinted>2014-09-11T02:01:00Z</cp:lastPrinted>
  <dcterms:created xsi:type="dcterms:W3CDTF">2015-07-14T02:38:00Z</dcterms:created>
  <dcterms:modified xsi:type="dcterms:W3CDTF">2015-07-15T06:14:00Z</dcterms:modified>
</cp:coreProperties>
</file>